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BF4" w:rsidRDefault="00305BF4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305BF4" w:rsidRDefault="00305BF4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305BF4" w:rsidRDefault="00305BF4" w:rsidP="00112BAF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>занятий  объединения «</w:t>
      </w:r>
      <w:r>
        <w:rPr>
          <w:rFonts w:ascii="Times New Roman" w:hAnsi="Times New Roman"/>
          <w:sz w:val="24"/>
          <w:szCs w:val="24"/>
          <w:u w:val="single"/>
        </w:rPr>
        <w:t>Спортивные-бальные танцы</w:t>
      </w:r>
      <w:r>
        <w:rPr>
          <w:rFonts w:ascii="Times New Roman" w:hAnsi="Times New Roman"/>
          <w:sz w:val="24"/>
          <w:szCs w:val="24"/>
        </w:rPr>
        <w:t>» педагог Гайнутдинова С.М.</w:t>
      </w:r>
    </w:p>
    <w:p w:rsidR="00305BF4" w:rsidRPr="006B1CEA" w:rsidRDefault="00305BF4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305BF4" w:rsidRPr="007D3576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5BF4" w:rsidRPr="007D3576" w:rsidRDefault="00305BF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57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5BF4" w:rsidRPr="007D3576" w:rsidRDefault="00305BF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576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5BF4" w:rsidRPr="007D3576" w:rsidRDefault="00305BF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576">
              <w:rPr>
                <w:rFonts w:ascii="Times New Roman" w:hAnsi="Times New Roman"/>
                <w:sz w:val="24"/>
                <w:szCs w:val="24"/>
              </w:rPr>
              <w:t>Объединение/</w:t>
            </w:r>
          </w:p>
          <w:p w:rsidR="00305BF4" w:rsidRPr="007D3576" w:rsidRDefault="00305BF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576">
              <w:rPr>
                <w:rFonts w:ascii="Times New Roman" w:hAnsi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5BF4" w:rsidRPr="007D3576" w:rsidRDefault="00305BF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576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5BF4" w:rsidRPr="007D3576" w:rsidRDefault="00305BF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576">
              <w:rPr>
                <w:rFonts w:ascii="Times New Roman" w:hAnsi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5BF4" w:rsidRPr="007D3576" w:rsidRDefault="00305BF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576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305BF4" w:rsidRPr="007D3576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5BF4" w:rsidRPr="007D3576" w:rsidRDefault="00305BF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57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5BF4" w:rsidRPr="007D3576" w:rsidRDefault="00305BF4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D3576">
              <w:rPr>
                <w:rFonts w:ascii="Times New Roman" w:hAnsi="Times New Roman"/>
                <w:sz w:val="24"/>
                <w:szCs w:val="24"/>
              </w:rPr>
              <w:t>Гайнутдинова С.М.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5BF4" w:rsidRPr="007D3576" w:rsidRDefault="00305BF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</w:rPr>
              <w:t>Спортивные-бальные танцы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5BF4" w:rsidRPr="007D3576" w:rsidRDefault="00305BF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576">
              <w:rPr>
                <w:rFonts w:ascii="Times New Roman" w:hAnsi="Times New Roman"/>
                <w:sz w:val="24"/>
                <w:szCs w:val="24"/>
              </w:rPr>
              <w:t>1</w:t>
            </w:r>
            <w:r w:rsidRPr="007D3576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7D3576"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5BF4" w:rsidRPr="005034E5" w:rsidRDefault="00305BF4" w:rsidP="00C56F6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576">
              <w:rPr>
                <w:rFonts w:ascii="Times New Roman" w:hAnsi="Times New Roman"/>
                <w:sz w:val="24"/>
                <w:szCs w:val="24"/>
              </w:rPr>
              <w:t>Повторение - танец "Венский вальс"</w:t>
            </w:r>
            <w:r w:rsidRPr="005034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5BF4" w:rsidRPr="007D3576" w:rsidRDefault="00305BF4" w:rsidP="00C56F6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576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Whats</w:t>
            </w:r>
            <w:r w:rsidRPr="007D357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7D3576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App</w:t>
            </w:r>
            <w:r w:rsidRPr="007D357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5BF4" w:rsidRPr="007D3576" w:rsidRDefault="00305BF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576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305BF4" w:rsidRPr="007D3576" w:rsidRDefault="00305BF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576">
              <w:rPr>
                <w:rFonts w:ascii="Times New Roman" w:hAnsi="Times New Roman"/>
                <w:sz w:val="24"/>
                <w:szCs w:val="24"/>
              </w:rPr>
              <w:t>работы прислать на whatsapp до 22.05.20</w:t>
            </w:r>
          </w:p>
        </w:tc>
      </w:tr>
      <w:tr w:rsidR="00305BF4" w:rsidRPr="007D3576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5BF4" w:rsidRPr="007D3576" w:rsidRDefault="00305BF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57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7D357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5BF4" w:rsidRPr="007D3576" w:rsidRDefault="00305BF4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305BF4" w:rsidRPr="007D3576" w:rsidRDefault="00305BF4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D3576">
              <w:rPr>
                <w:rFonts w:ascii="Times New Roman" w:hAnsi="Times New Roman"/>
                <w:sz w:val="24"/>
                <w:szCs w:val="24"/>
              </w:rPr>
              <w:t>Гайнутдинова С.М.</w:t>
            </w:r>
          </w:p>
          <w:p w:rsidR="00305BF4" w:rsidRPr="007D3576" w:rsidRDefault="00305BF4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5BF4" w:rsidRDefault="00305BF4" w:rsidP="006B1CEA">
            <w:pPr>
              <w:pStyle w:val="NoSpacing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Спортивные-бальные танцы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5BF4" w:rsidRPr="007D3576" w:rsidRDefault="00305BF4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576">
              <w:rPr>
                <w:rFonts w:ascii="Times New Roman" w:hAnsi="Times New Roman"/>
                <w:sz w:val="24"/>
                <w:szCs w:val="24"/>
              </w:rPr>
              <w:t>21.05.20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5BF4" w:rsidRPr="007D3576" w:rsidRDefault="00305BF4" w:rsidP="00C56F6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D3576">
              <w:rPr>
                <w:rFonts w:ascii="Times New Roman" w:hAnsi="Times New Roman"/>
                <w:sz w:val="24"/>
                <w:szCs w:val="24"/>
              </w:rPr>
              <w:t>Развитие мышц всего тела</w:t>
            </w:r>
          </w:p>
          <w:p w:rsidR="00305BF4" w:rsidRPr="007D3576" w:rsidRDefault="00305BF4" w:rsidP="00C56F6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576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Whats</w:t>
            </w:r>
            <w:r w:rsidRPr="007D357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7D3576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App</w:t>
            </w:r>
            <w:r w:rsidRPr="007D357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5BF4" w:rsidRPr="007D3576" w:rsidRDefault="00305BF4" w:rsidP="005034E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576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305BF4" w:rsidRPr="007D3576" w:rsidRDefault="00305BF4" w:rsidP="005034E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576">
              <w:rPr>
                <w:rFonts w:ascii="Times New Roman" w:hAnsi="Times New Roman"/>
                <w:sz w:val="24"/>
                <w:szCs w:val="24"/>
              </w:rPr>
              <w:t>работы прислать на whatsapp до 22.05.20</w:t>
            </w:r>
          </w:p>
        </w:tc>
      </w:tr>
    </w:tbl>
    <w:p w:rsidR="00305BF4" w:rsidRPr="00380043" w:rsidRDefault="00305BF4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  <w:bookmarkStart w:id="0" w:name="_GoBack"/>
      <w:bookmarkEnd w:id="0"/>
    </w:p>
    <w:sectPr w:rsidR="00305BF4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01C9"/>
    <w:rsid w:val="0003186C"/>
    <w:rsid w:val="000678F3"/>
    <w:rsid w:val="00112BAF"/>
    <w:rsid w:val="00216AB7"/>
    <w:rsid w:val="002A039A"/>
    <w:rsid w:val="002A3D50"/>
    <w:rsid w:val="002F65E0"/>
    <w:rsid w:val="00305BF4"/>
    <w:rsid w:val="0035049A"/>
    <w:rsid w:val="00380043"/>
    <w:rsid w:val="003D7E88"/>
    <w:rsid w:val="00460B55"/>
    <w:rsid w:val="005034E5"/>
    <w:rsid w:val="00517254"/>
    <w:rsid w:val="005E7A1C"/>
    <w:rsid w:val="00663C49"/>
    <w:rsid w:val="00680F1E"/>
    <w:rsid w:val="006B1CEA"/>
    <w:rsid w:val="006C63AB"/>
    <w:rsid w:val="007B1D36"/>
    <w:rsid w:val="007D24DC"/>
    <w:rsid w:val="007D3576"/>
    <w:rsid w:val="007F334F"/>
    <w:rsid w:val="008C2A4D"/>
    <w:rsid w:val="00A37D57"/>
    <w:rsid w:val="00A919E8"/>
    <w:rsid w:val="00A94342"/>
    <w:rsid w:val="00AA1B29"/>
    <w:rsid w:val="00B123C3"/>
    <w:rsid w:val="00BF0274"/>
    <w:rsid w:val="00C30518"/>
    <w:rsid w:val="00C56F6A"/>
    <w:rsid w:val="00C96F16"/>
    <w:rsid w:val="00CA3C08"/>
    <w:rsid w:val="00CB1638"/>
    <w:rsid w:val="00CD03EA"/>
    <w:rsid w:val="00CE497C"/>
    <w:rsid w:val="00D34C20"/>
    <w:rsid w:val="00DF774D"/>
    <w:rsid w:val="00ED285C"/>
    <w:rsid w:val="00F101C9"/>
    <w:rsid w:val="00F40464"/>
    <w:rsid w:val="00F42908"/>
    <w:rsid w:val="00F52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B5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B1CEA"/>
  </w:style>
  <w:style w:type="character" w:styleId="Hyperlink">
    <w:name w:val="Hyperlink"/>
    <w:basedOn w:val="DefaultParagraphFont"/>
    <w:uiPriority w:val="99"/>
    <w:rsid w:val="0038004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2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60</TotalTime>
  <Pages>1</Pages>
  <Words>92</Words>
  <Characters>529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1</cp:lastModifiedBy>
  <cp:revision>24</cp:revision>
  <dcterms:created xsi:type="dcterms:W3CDTF">2020-04-07T05:16:00Z</dcterms:created>
  <dcterms:modified xsi:type="dcterms:W3CDTF">2020-05-15T07:27:00Z</dcterms:modified>
</cp:coreProperties>
</file>